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E94" w:rsidRDefault="00AF1E94"/>
    <w:tbl>
      <w:tblPr>
        <w:tblStyle w:val="Tablaconcuadrcula"/>
        <w:tblW w:w="0" w:type="auto"/>
        <w:tblLook w:val="04A0"/>
      </w:tblPr>
      <w:tblGrid>
        <w:gridCol w:w="10063"/>
      </w:tblGrid>
      <w:tr w:rsidR="00AF1E94" w:rsidTr="00AF1E94">
        <w:tc>
          <w:tcPr>
            <w:tcW w:w="10063" w:type="dxa"/>
          </w:tcPr>
          <w:p w:rsidR="00AF1E94" w:rsidRPr="00AF1E94" w:rsidRDefault="00AF1E94" w:rsidP="00AF1E94">
            <w:pPr>
              <w:tabs>
                <w:tab w:val="left" w:pos="-1044"/>
                <w:tab w:val="left" w:pos="-324"/>
                <w:tab w:val="left" w:pos="396"/>
              </w:tabs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</w:p>
          <w:p w:rsidR="00AF1E94" w:rsidRDefault="00071BD4" w:rsidP="00AF1E94">
            <w:pPr>
              <w:tabs>
                <w:tab w:val="left" w:pos="-1044"/>
                <w:tab w:val="left" w:pos="-324"/>
                <w:tab w:val="left" w:pos="396"/>
              </w:tabs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AUTORIZACIÓN PARA LA RETIRADA DE TÍTULO</w:t>
            </w:r>
          </w:p>
          <w:p w:rsidR="00AF1E94" w:rsidRPr="00AF1E94" w:rsidRDefault="00AF1E94" w:rsidP="00AF1E94">
            <w:pPr>
              <w:tabs>
                <w:tab w:val="left" w:pos="-1044"/>
                <w:tab w:val="left" w:pos="-324"/>
                <w:tab w:val="left" w:pos="396"/>
              </w:tabs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</w:p>
        </w:tc>
      </w:tr>
    </w:tbl>
    <w:p w:rsidR="00AF1E94" w:rsidRDefault="00AF1E94" w:rsidP="0039285D">
      <w:pPr>
        <w:tabs>
          <w:tab w:val="left" w:pos="-1044"/>
          <w:tab w:val="left" w:pos="-324"/>
          <w:tab w:val="left" w:pos="396"/>
        </w:tabs>
        <w:spacing w:line="360" w:lineRule="auto"/>
        <w:rPr>
          <w:rFonts w:cs="Arial"/>
        </w:rPr>
      </w:pPr>
    </w:p>
    <w:p w:rsidR="00AF1E94" w:rsidRDefault="00AF1E94" w:rsidP="0039285D">
      <w:pPr>
        <w:tabs>
          <w:tab w:val="left" w:pos="-1044"/>
          <w:tab w:val="left" w:pos="-324"/>
          <w:tab w:val="left" w:pos="396"/>
        </w:tabs>
        <w:spacing w:line="360" w:lineRule="auto"/>
        <w:rPr>
          <w:rFonts w:cs="Arial"/>
        </w:rPr>
      </w:pPr>
    </w:p>
    <w:p w:rsidR="0039285D" w:rsidRPr="0039285D" w:rsidRDefault="006F64A0" w:rsidP="00840C47">
      <w:pPr>
        <w:tabs>
          <w:tab w:val="left" w:pos="-1044"/>
          <w:tab w:val="left" w:pos="-324"/>
          <w:tab w:val="left" w:pos="396"/>
        </w:tabs>
        <w:spacing w:line="360" w:lineRule="auto"/>
        <w:rPr>
          <w:rFonts w:cs="Arial"/>
        </w:rPr>
      </w:pPr>
      <w:r>
        <w:rPr>
          <w:rFonts w:cs="Arial"/>
        </w:rPr>
        <w:tab/>
        <w:t>El alumno/a</w:t>
      </w:r>
      <w:r w:rsidR="009362BB">
        <w:rPr>
          <w:rFonts w:cs="Arial"/>
        </w:rPr>
        <w:t>………………………………</w:t>
      </w:r>
      <w:r w:rsidR="005E3E30">
        <w:rPr>
          <w:rFonts w:cs="Arial"/>
        </w:rPr>
        <w:t>………………………………………………………………</w:t>
      </w:r>
    </w:p>
    <w:p w:rsidR="00840C47" w:rsidRDefault="0039285D" w:rsidP="00071BD4">
      <w:pPr>
        <w:tabs>
          <w:tab w:val="left" w:pos="-1044"/>
          <w:tab w:val="left" w:pos="-324"/>
          <w:tab w:val="left" w:pos="396"/>
        </w:tabs>
        <w:spacing w:line="360" w:lineRule="auto"/>
        <w:rPr>
          <w:rFonts w:cs="Arial"/>
        </w:rPr>
      </w:pPr>
      <w:r w:rsidRPr="0039285D">
        <w:rPr>
          <w:rFonts w:cs="Arial"/>
        </w:rPr>
        <w:t>con D.N.I.</w:t>
      </w:r>
      <w:r w:rsidR="005E3E30">
        <w:rPr>
          <w:rFonts w:cs="Arial"/>
        </w:rPr>
        <w:t>/ N.I.E</w:t>
      </w:r>
      <w:r w:rsidR="00A56311">
        <w:rPr>
          <w:rFonts w:cs="Arial"/>
        </w:rPr>
        <w:t>.</w:t>
      </w:r>
      <w:r w:rsidR="005E3E30">
        <w:rPr>
          <w:rFonts w:cs="Arial"/>
        </w:rPr>
        <w:t>/ P</w:t>
      </w:r>
      <w:r w:rsidRPr="0039285D">
        <w:rPr>
          <w:rFonts w:cs="Arial"/>
        </w:rPr>
        <w:t>asaporte número</w:t>
      </w:r>
      <w:r>
        <w:rPr>
          <w:rFonts w:cs="Arial"/>
        </w:rPr>
        <w:t xml:space="preserve"> </w:t>
      </w:r>
      <w:r w:rsidR="009362BB">
        <w:rPr>
          <w:rFonts w:cs="Arial"/>
        </w:rPr>
        <w:t>……………</w:t>
      </w:r>
      <w:r w:rsidR="00C42B1B">
        <w:rPr>
          <w:rFonts w:cs="Arial"/>
        </w:rPr>
        <w:t>…</w:t>
      </w:r>
      <w:r w:rsidR="009362BB">
        <w:rPr>
          <w:rFonts w:cs="Arial"/>
        </w:rPr>
        <w:t>………...</w:t>
      </w:r>
      <w:r w:rsidR="00071BD4">
        <w:rPr>
          <w:rFonts w:cs="Arial"/>
        </w:rPr>
        <w:t>, y ante la imposibilidad de hacerlo personalmente</w:t>
      </w:r>
      <w:r w:rsidR="00AE5981">
        <w:rPr>
          <w:rFonts w:cs="Arial"/>
        </w:rPr>
        <w:t>.</w:t>
      </w:r>
    </w:p>
    <w:p w:rsidR="0088025E" w:rsidRPr="0039285D" w:rsidRDefault="0088025E" w:rsidP="0039285D">
      <w:p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spacing w:line="360" w:lineRule="auto"/>
        <w:ind w:right="-194" w:firstLine="1"/>
        <w:rPr>
          <w:rFonts w:cs="Arial"/>
          <w:lang w:val="es-ES_tradnl"/>
        </w:rPr>
      </w:pPr>
    </w:p>
    <w:p w:rsidR="0088025E" w:rsidRPr="0088025E" w:rsidRDefault="0088025E" w:rsidP="0088025E">
      <w:p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ind w:right="-194"/>
        <w:rPr>
          <w:rFonts w:cs="Arial"/>
          <w:b/>
          <w:sz w:val="28"/>
          <w:szCs w:val="28"/>
          <w:lang w:val="es-ES_tradnl"/>
        </w:rPr>
      </w:pPr>
    </w:p>
    <w:p w:rsidR="0039285D" w:rsidRDefault="005E3E30" w:rsidP="006F0E90">
      <w:p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ind w:right="-194"/>
        <w:rPr>
          <w:rFonts w:cs="Arial"/>
          <w:b/>
          <w:sz w:val="28"/>
          <w:szCs w:val="28"/>
          <w:lang w:val="es-ES_tradnl"/>
        </w:rPr>
      </w:pPr>
      <w:r>
        <w:rPr>
          <w:rFonts w:cs="Arial"/>
          <w:b/>
          <w:sz w:val="28"/>
          <w:szCs w:val="28"/>
          <w:lang w:val="es-ES_tradnl"/>
        </w:rPr>
        <w:tab/>
        <w:t>AUTORIZA</w:t>
      </w:r>
      <w:r w:rsidR="0039285D" w:rsidRPr="0088025E">
        <w:rPr>
          <w:rFonts w:cs="Arial"/>
          <w:b/>
          <w:sz w:val="28"/>
          <w:szCs w:val="28"/>
          <w:lang w:val="es-ES_tradnl"/>
        </w:rPr>
        <w:t>:</w:t>
      </w:r>
    </w:p>
    <w:p w:rsidR="005E3E30" w:rsidRDefault="005E3E30" w:rsidP="006F0E90">
      <w:p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ind w:right="-194"/>
        <w:rPr>
          <w:rFonts w:cs="Arial"/>
          <w:b/>
          <w:sz w:val="28"/>
          <w:szCs w:val="28"/>
          <w:lang w:val="es-ES_tradnl"/>
        </w:rPr>
      </w:pPr>
    </w:p>
    <w:p w:rsidR="005E3E30" w:rsidRPr="0039285D" w:rsidRDefault="005E3E30" w:rsidP="005E3E30">
      <w:pPr>
        <w:tabs>
          <w:tab w:val="left" w:pos="-1044"/>
          <w:tab w:val="left" w:pos="-324"/>
          <w:tab w:val="left" w:pos="396"/>
        </w:tabs>
        <w:spacing w:line="360" w:lineRule="auto"/>
        <w:rPr>
          <w:rFonts w:cs="Arial"/>
        </w:rPr>
      </w:pPr>
      <w:r>
        <w:rPr>
          <w:rFonts w:cs="Arial"/>
          <w:b/>
          <w:sz w:val="28"/>
          <w:szCs w:val="28"/>
          <w:lang w:val="es-ES_tradnl"/>
        </w:rPr>
        <w:tab/>
      </w:r>
      <w:r w:rsidRPr="005E3E30">
        <w:rPr>
          <w:rFonts w:cs="Arial"/>
        </w:rPr>
        <w:t xml:space="preserve">A </w:t>
      </w:r>
      <w:r w:rsidRPr="0039285D">
        <w:rPr>
          <w:rFonts w:cs="Arial"/>
        </w:rPr>
        <w:t>D</w:t>
      </w:r>
      <w:r>
        <w:rPr>
          <w:rFonts w:cs="Arial"/>
        </w:rPr>
        <w:t>/Dª…………………………………………………………………………………………………………</w:t>
      </w:r>
    </w:p>
    <w:p w:rsidR="005E3E30" w:rsidRDefault="005E3E30" w:rsidP="005E3E30">
      <w:p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spacing w:line="360" w:lineRule="auto"/>
        <w:ind w:right="-194"/>
        <w:rPr>
          <w:rFonts w:cs="Arial"/>
        </w:rPr>
      </w:pPr>
      <w:r w:rsidRPr="0039285D">
        <w:rPr>
          <w:rFonts w:cs="Arial"/>
        </w:rPr>
        <w:t>con D.N.I.</w:t>
      </w:r>
      <w:r>
        <w:rPr>
          <w:rFonts w:cs="Arial"/>
        </w:rPr>
        <w:t>/ N.I.E</w:t>
      </w:r>
      <w:r w:rsidR="00A56311">
        <w:rPr>
          <w:rFonts w:cs="Arial"/>
        </w:rPr>
        <w:t>.</w:t>
      </w:r>
      <w:r>
        <w:rPr>
          <w:rFonts w:cs="Arial"/>
        </w:rPr>
        <w:t>/ P</w:t>
      </w:r>
      <w:r w:rsidRPr="0039285D">
        <w:rPr>
          <w:rFonts w:cs="Arial"/>
        </w:rPr>
        <w:t>asaporte número</w:t>
      </w:r>
      <w:r>
        <w:rPr>
          <w:rFonts w:cs="Arial"/>
        </w:rPr>
        <w:t xml:space="preserve"> ………………………..., a retirar el siguiente título expedido a su nombre:</w:t>
      </w:r>
    </w:p>
    <w:p w:rsidR="005E3E30" w:rsidRPr="006F64A0" w:rsidRDefault="00A56311" w:rsidP="006F64A0">
      <w:pPr>
        <w:pStyle w:val="Prrafodelista"/>
        <w:numPr>
          <w:ilvl w:val="0"/>
          <w:numId w:val="10"/>
        </w:num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spacing w:line="360" w:lineRule="auto"/>
        <w:ind w:right="-194"/>
        <w:rPr>
          <w:rFonts w:cs="Arial"/>
          <w:lang w:val="es-ES_tradnl"/>
        </w:rPr>
      </w:pPr>
      <w:r>
        <w:rPr>
          <w:rFonts w:cs="Arial"/>
          <w:lang w:val="es-ES_tradnl"/>
        </w:rPr>
        <w:t>Certificado de Nivel B</w:t>
      </w:r>
      <w:r w:rsidR="005E3E30" w:rsidRPr="006F64A0">
        <w:rPr>
          <w:rFonts w:cs="Arial"/>
          <w:lang w:val="es-ES_tradnl"/>
        </w:rPr>
        <w:t>ásico</w:t>
      </w:r>
    </w:p>
    <w:p w:rsidR="005E3E30" w:rsidRPr="006F64A0" w:rsidRDefault="005E3E30" w:rsidP="006F64A0">
      <w:pPr>
        <w:pStyle w:val="Prrafodelista"/>
        <w:numPr>
          <w:ilvl w:val="0"/>
          <w:numId w:val="10"/>
        </w:num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spacing w:line="360" w:lineRule="auto"/>
        <w:ind w:right="-194"/>
        <w:rPr>
          <w:rFonts w:cs="Arial"/>
          <w:lang w:val="es-ES_tradnl"/>
        </w:rPr>
      </w:pPr>
      <w:r w:rsidRPr="006F64A0">
        <w:rPr>
          <w:rFonts w:cs="Arial"/>
          <w:lang w:val="es-ES_tradnl"/>
        </w:rPr>
        <w:t>Certificado de Nivel Intermedio</w:t>
      </w:r>
    </w:p>
    <w:p w:rsidR="005E3E30" w:rsidRPr="006F64A0" w:rsidRDefault="005E3E30" w:rsidP="006F64A0">
      <w:pPr>
        <w:pStyle w:val="Prrafodelista"/>
        <w:numPr>
          <w:ilvl w:val="0"/>
          <w:numId w:val="10"/>
        </w:num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spacing w:line="360" w:lineRule="auto"/>
        <w:ind w:right="-194"/>
        <w:rPr>
          <w:rFonts w:cs="Arial"/>
          <w:lang w:val="es-ES_tradnl"/>
        </w:rPr>
      </w:pPr>
      <w:r w:rsidRPr="006F64A0">
        <w:rPr>
          <w:rFonts w:cs="Arial"/>
          <w:lang w:val="es-ES_tradnl"/>
        </w:rPr>
        <w:t>Certificado de Nivel A</w:t>
      </w:r>
      <w:r w:rsidR="006F64A0" w:rsidRPr="006F64A0">
        <w:rPr>
          <w:rFonts w:cs="Arial"/>
          <w:lang w:val="es-ES_tradnl"/>
        </w:rPr>
        <w:t>v</w:t>
      </w:r>
      <w:r w:rsidRPr="006F64A0">
        <w:rPr>
          <w:rFonts w:cs="Arial"/>
          <w:lang w:val="es-ES_tradnl"/>
        </w:rPr>
        <w:t>anzado</w:t>
      </w:r>
    </w:p>
    <w:p w:rsidR="005E3E30" w:rsidRPr="006F64A0" w:rsidRDefault="00A56311" w:rsidP="006F64A0">
      <w:pPr>
        <w:pStyle w:val="Prrafodelista"/>
        <w:numPr>
          <w:ilvl w:val="0"/>
          <w:numId w:val="10"/>
        </w:num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spacing w:line="360" w:lineRule="auto"/>
        <w:ind w:right="-194"/>
        <w:rPr>
          <w:rFonts w:cs="Arial"/>
          <w:lang w:val="es-ES_tradnl"/>
        </w:rPr>
      </w:pPr>
      <w:r>
        <w:rPr>
          <w:rFonts w:cs="Arial"/>
          <w:lang w:val="es-ES_tradnl"/>
        </w:rPr>
        <w:t xml:space="preserve">Certificado </w:t>
      </w:r>
      <w:r w:rsidR="005E3E30" w:rsidRPr="006F64A0">
        <w:rPr>
          <w:rFonts w:cs="Arial"/>
          <w:lang w:val="es-ES_tradnl"/>
        </w:rPr>
        <w:t>C1</w:t>
      </w:r>
    </w:p>
    <w:p w:rsidR="0039285D" w:rsidRDefault="0039285D" w:rsidP="006F0E90">
      <w:p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ind w:right="-194"/>
        <w:rPr>
          <w:rFonts w:cs="Arial"/>
          <w:lang w:val="es-ES_tradnl"/>
        </w:rPr>
      </w:pPr>
    </w:p>
    <w:p w:rsidR="005E3E30" w:rsidRDefault="005E3E30" w:rsidP="006F0E90">
      <w:p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ind w:right="-194"/>
        <w:rPr>
          <w:rFonts w:cs="Arial"/>
          <w:lang w:val="es-ES_tradnl"/>
        </w:rPr>
      </w:pPr>
      <w:r>
        <w:rPr>
          <w:rFonts w:cs="Arial"/>
          <w:lang w:val="es-ES_tradnl"/>
        </w:rPr>
        <w:tab/>
        <w:t>Del idioma………………………………….</w:t>
      </w:r>
    </w:p>
    <w:p w:rsidR="005E3E30" w:rsidRDefault="005E3E30" w:rsidP="006F0E90">
      <w:p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ind w:right="-194"/>
        <w:rPr>
          <w:rFonts w:cs="Arial"/>
          <w:lang w:val="es-ES_tradnl"/>
        </w:rPr>
      </w:pPr>
    </w:p>
    <w:p w:rsidR="005E3E30" w:rsidRDefault="005E3E30" w:rsidP="006F0E90">
      <w:p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ind w:right="-194"/>
        <w:rPr>
          <w:rFonts w:cs="Arial"/>
          <w:lang w:val="es-ES_tradnl"/>
        </w:rPr>
      </w:pPr>
    </w:p>
    <w:p w:rsidR="005E3E30" w:rsidRPr="0039285D" w:rsidRDefault="005E3E30" w:rsidP="006F0E90">
      <w:p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ind w:right="-194"/>
        <w:rPr>
          <w:rFonts w:cs="Arial"/>
          <w:lang w:val="es-ES_tradnl"/>
        </w:rPr>
      </w:pPr>
    </w:p>
    <w:p w:rsidR="0039285D" w:rsidRDefault="006F64A0" w:rsidP="006F0E90">
      <w:p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spacing w:line="360" w:lineRule="auto"/>
        <w:ind w:right="-194"/>
        <w:rPr>
          <w:rFonts w:cs="Arial"/>
          <w:lang w:val="es-ES_tradnl"/>
        </w:rPr>
      </w:pPr>
      <w:r>
        <w:rPr>
          <w:rFonts w:cs="Arial"/>
          <w:lang w:val="es-ES_tradnl"/>
        </w:rPr>
        <w:tab/>
      </w:r>
      <w:r>
        <w:rPr>
          <w:rFonts w:cs="Arial"/>
          <w:lang w:val="es-ES_tradnl"/>
        </w:rPr>
        <w:tab/>
      </w:r>
      <w:r>
        <w:rPr>
          <w:rFonts w:cs="Arial"/>
          <w:lang w:val="es-ES_tradnl"/>
        </w:rPr>
        <w:tab/>
      </w:r>
      <w:r>
        <w:rPr>
          <w:rFonts w:cs="Arial"/>
          <w:lang w:val="es-ES_tradnl"/>
        </w:rPr>
        <w:tab/>
        <w:t>En……………..……….</w:t>
      </w:r>
      <w:r w:rsidR="0039285D" w:rsidRPr="0039285D">
        <w:rPr>
          <w:rFonts w:cs="Arial"/>
          <w:lang w:val="es-ES_tradnl"/>
        </w:rPr>
        <w:t>,</w:t>
      </w:r>
      <w:r>
        <w:rPr>
          <w:rFonts w:cs="Arial"/>
          <w:lang w:val="es-ES_tradnl"/>
        </w:rPr>
        <w:t xml:space="preserve"> a</w:t>
      </w:r>
      <w:r w:rsidR="00C42B1B">
        <w:rPr>
          <w:rFonts w:cs="Arial"/>
          <w:lang w:val="es-ES_tradnl"/>
        </w:rPr>
        <w:t>……………</w:t>
      </w:r>
      <w:r>
        <w:rPr>
          <w:rFonts w:cs="Arial"/>
          <w:lang w:val="es-ES_tradnl"/>
        </w:rPr>
        <w:t xml:space="preserve"> de</w:t>
      </w:r>
      <w:r w:rsidR="00C42B1B">
        <w:rPr>
          <w:rFonts w:cs="Arial"/>
          <w:lang w:val="es-ES_tradnl"/>
        </w:rPr>
        <w:t>…………………..de 20……...</w:t>
      </w:r>
    </w:p>
    <w:p w:rsidR="006F64A0" w:rsidRDefault="006F64A0" w:rsidP="006F0E90">
      <w:p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spacing w:line="360" w:lineRule="auto"/>
        <w:ind w:right="-194"/>
        <w:rPr>
          <w:rFonts w:cs="Arial"/>
          <w:lang w:val="es-ES_tradnl"/>
        </w:rPr>
      </w:pPr>
    </w:p>
    <w:p w:rsidR="006F64A0" w:rsidRDefault="006F64A0" w:rsidP="006F0E90">
      <w:p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spacing w:line="360" w:lineRule="auto"/>
        <w:ind w:right="-194"/>
        <w:rPr>
          <w:rFonts w:cs="Arial"/>
          <w:lang w:val="es-ES_tradnl"/>
        </w:rPr>
      </w:pPr>
    </w:p>
    <w:p w:rsidR="006F64A0" w:rsidRDefault="006F64A0" w:rsidP="006F0E90">
      <w:p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spacing w:line="360" w:lineRule="auto"/>
        <w:ind w:right="-194"/>
        <w:rPr>
          <w:rFonts w:cs="Arial"/>
          <w:lang w:val="es-ES_tradnl"/>
        </w:rPr>
      </w:pPr>
    </w:p>
    <w:p w:rsidR="006F64A0" w:rsidRPr="0039285D" w:rsidRDefault="006F64A0" w:rsidP="006F0E90">
      <w:p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spacing w:line="360" w:lineRule="auto"/>
        <w:ind w:right="-194"/>
        <w:rPr>
          <w:rFonts w:cs="Arial"/>
          <w:lang w:val="es-ES_tradnl"/>
        </w:rPr>
      </w:pPr>
    </w:p>
    <w:p w:rsidR="0039285D" w:rsidRPr="0039285D" w:rsidRDefault="006F64A0" w:rsidP="006F64A0">
      <w:p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spacing w:line="360" w:lineRule="auto"/>
        <w:ind w:right="-194"/>
        <w:jc w:val="center"/>
        <w:rPr>
          <w:rFonts w:cs="Arial"/>
          <w:lang w:val="es-ES_tradnl"/>
        </w:rPr>
      </w:pPr>
      <w:r>
        <w:rPr>
          <w:rFonts w:cs="Arial"/>
          <w:lang w:val="es-ES_tradnl"/>
        </w:rPr>
        <w:t>Firma del titular del certificado</w:t>
      </w:r>
    </w:p>
    <w:p w:rsidR="006F0E90" w:rsidRDefault="006F0E90" w:rsidP="006F0E90">
      <w:p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spacing w:line="360" w:lineRule="auto"/>
        <w:ind w:right="-194" w:firstLine="1"/>
        <w:rPr>
          <w:rFonts w:cs="Arial"/>
          <w:lang w:val="es-ES_tradnl"/>
        </w:rPr>
      </w:pPr>
    </w:p>
    <w:p w:rsidR="00FE4750" w:rsidRDefault="00FE4750" w:rsidP="006F0E90">
      <w:p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spacing w:line="360" w:lineRule="auto"/>
        <w:ind w:right="-194" w:firstLine="1"/>
        <w:rPr>
          <w:rFonts w:cs="Arial"/>
          <w:lang w:val="es-ES_tradnl"/>
        </w:rPr>
      </w:pPr>
    </w:p>
    <w:p w:rsidR="006F0E90" w:rsidRPr="007F1E13" w:rsidRDefault="007F1E13" w:rsidP="006F0E90">
      <w:p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spacing w:line="360" w:lineRule="auto"/>
        <w:ind w:right="-194" w:firstLine="1"/>
        <w:rPr>
          <w:rFonts w:cs="Arial"/>
          <w:sz w:val="18"/>
          <w:szCs w:val="18"/>
          <w:lang w:val="es-ES_tradnl"/>
        </w:rPr>
      </w:pPr>
      <w:r w:rsidRPr="007F1E13">
        <w:rPr>
          <w:rFonts w:cs="Arial"/>
          <w:sz w:val="18"/>
          <w:szCs w:val="18"/>
          <w:lang w:val="es-ES_tradnl"/>
        </w:rPr>
        <w:t>DOCUEMNTACIÓN A PRESENTAR:</w:t>
      </w:r>
    </w:p>
    <w:p w:rsidR="007F1E13" w:rsidRPr="007F1E13" w:rsidRDefault="007F1E13" w:rsidP="007F1E13">
      <w:pPr>
        <w:pStyle w:val="Prrafodelista"/>
        <w:numPr>
          <w:ilvl w:val="0"/>
          <w:numId w:val="11"/>
        </w:num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spacing w:line="360" w:lineRule="auto"/>
        <w:ind w:right="-194"/>
        <w:rPr>
          <w:rFonts w:cs="Arial"/>
          <w:sz w:val="18"/>
          <w:szCs w:val="18"/>
          <w:lang w:val="es-ES_tradnl"/>
        </w:rPr>
      </w:pPr>
      <w:r w:rsidRPr="007F1E13">
        <w:rPr>
          <w:rFonts w:cs="Arial"/>
          <w:sz w:val="18"/>
          <w:szCs w:val="18"/>
          <w:lang w:val="es-ES_tradnl"/>
        </w:rPr>
        <w:t xml:space="preserve">FOTOCOPIA </w:t>
      </w:r>
      <w:r w:rsidRPr="007F1E13">
        <w:rPr>
          <w:rFonts w:cs="Arial"/>
          <w:sz w:val="18"/>
          <w:szCs w:val="18"/>
        </w:rPr>
        <w:t>D.N.I./ N.I.E./ Pasaporte DEL SOLICITANTE</w:t>
      </w:r>
    </w:p>
    <w:p w:rsidR="007F1E13" w:rsidRPr="007F1E13" w:rsidRDefault="007F1E13" w:rsidP="007F1E13">
      <w:pPr>
        <w:pStyle w:val="Prrafodelista"/>
        <w:numPr>
          <w:ilvl w:val="0"/>
          <w:numId w:val="11"/>
        </w:num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spacing w:line="360" w:lineRule="auto"/>
        <w:ind w:right="-194"/>
        <w:rPr>
          <w:rFonts w:cs="Arial"/>
          <w:sz w:val="18"/>
          <w:szCs w:val="18"/>
          <w:lang w:val="es-ES_tradnl"/>
        </w:rPr>
      </w:pPr>
      <w:r w:rsidRPr="007F1E13">
        <w:rPr>
          <w:rFonts w:cs="Arial"/>
          <w:sz w:val="18"/>
          <w:szCs w:val="18"/>
          <w:lang w:val="es-ES_tradnl"/>
        </w:rPr>
        <w:t xml:space="preserve">FOTOCOPIA </w:t>
      </w:r>
      <w:r w:rsidRPr="007F1E13">
        <w:rPr>
          <w:rFonts w:cs="Arial"/>
          <w:sz w:val="18"/>
          <w:szCs w:val="18"/>
        </w:rPr>
        <w:t>D.N.I./ N.I.E./ Pasaporte DE LA PERSONA AUTORIZADA</w:t>
      </w:r>
    </w:p>
    <w:p w:rsidR="007F1E13" w:rsidRDefault="007F1E13" w:rsidP="006F0E90">
      <w:pPr>
        <w:tabs>
          <w:tab w:val="left" w:pos="-763"/>
          <w:tab w:val="left" w:pos="-252"/>
          <w:tab w:val="left" w:pos="337"/>
          <w:tab w:val="left" w:pos="1057"/>
          <w:tab w:val="left" w:pos="1777"/>
          <w:tab w:val="left" w:pos="2497"/>
          <w:tab w:val="left" w:pos="3217"/>
          <w:tab w:val="left" w:pos="3937"/>
          <w:tab w:val="left" w:pos="4657"/>
          <w:tab w:val="left" w:pos="5377"/>
          <w:tab w:val="left" w:pos="6097"/>
          <w:tab w:val="left" w:pos="6817"/>
          <w:tab w:val="left" w:pos="7537"/>
          <w:tab w:val="left" w:pos="8257"/>
          <w:tab w:val="left" w:pos="8977"/>
        </w:tabs>
        <w:spacing w:line="360" w:lineRule="auto"/>
        <w:ind w:right="-194" w:firstLine="1"/>
        <w:rPr>
          <w:rFonts w:cs="Arial"/>
          <w:lang w:val="es-ES_tradnl"/>
        </w:rPr>
      </w:pPr>
    </w:p>
    <w:sectPr w:rsidR="007F1E13" w:rsidSect="005E3E30">
      <w:headerReference w:type="default" r:id="rId8"/>
      <w:footerReference w:type="default" r:id="rId9"/>
      <w:pgSz w:w="11906" w:h="16838" w:code="9"/>
      <w:pgMar w:top="1812" w:right="849" w:bottom="1418" w:left="1134" w:header="567" w:footer="7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F65" w:rsidRDefault="00D36F65">
      <w:r>
        <w:separator/>
      </w:r>
    </w:p>
  </w:endnote>
  <w:endnote w:type="continuationSeparator" w:id="1">
    <w:p w:rsidR="00D36F65" w:rsidRDefault="00D36F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CF5959-8E9F-4A29-B7D9-AF7D2DCAD75E}"/>
    <w:embedBold r:id="rId2" w:fontKey="{34FA0C8D-3CD6-45EA-B57D-929E59688B68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3" w:fontKey="{330F0894-A06F-4204-8243-740B1FB4965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34329FB0-4CED-4C06-ABDC-16BEDFB017DC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5" w:fontKey="{88925320-99DB-4DE1-BED3-46E228D010AB}"/>
    <w:embedBold r:id="rId6" w:fontKey="{A96A7D87-26C8-4DE9-8EEA-B4CE73E52A25}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  <w:embedRegular r:id="rId7" w:fontKey="{5A4C62C7-5DEC-4A4D-B54D-7C339CD707E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8" w:fontKey="{6EAE259E-C6B7-4F2D-A993-A6AACE886460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9" w:fontKey="{42096A05-05A2-4EEF-BBE5-5AEEAAB9FE8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0" w:fontKey="{6F82DC99-5F22-4BB2-8869-C7AEAF857A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1" w:fontKey="{0DBD3DA2-28BD-447E-8C3A-59A1CCCD81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E30" w:rsidRDefault="005E3E30" w:rsidP="005E3E30">
    <w:pPr>
      <w:tabs>
        <w:tab w:val="left" w:pos="-763"/>
        <w:tab w:val="left" w:pos="-252"/>
        <w:tab w:val="left" w:pos="337"/>
        <w:tab w:val="left" w:pos="1057"/>
        <w:tab w:val="left" w:pos="1777"/>
        <w:tab w:val="left" w:pos="2497"/>
        <w:tab w:val="left" w:pos="3217"/>
        <w:tab w:val="left" w:pos="3937"/>
        <w:tab w:val="left" w:pos="4657"/>
        <w:tab w:val="left" w:pos="5377"/>
        <w:tab w:val="left" w:pos="6097"/>
        <w:tab w:val="left" w:pos="6817"/>
        <w:tab w:val="left" w:pos="7537"/>
        <w:tab w:val="left" w:pos="8257"/>
        <w:tab w:val="left" w:pos="8977"/>
      </w:tabs>
      <w:spacing w:line="360" w:lineRule="auto"/>
      <w:ind w:right="-194" w:firstLine="1"/>
      <w:rPr>
        <w:rFonts w:cs="Arial"/>
        <w:lang w:val="es-ES_tradnl"/>
      </w:rPr>
    </w:pPr>
    <w:r>
      <w:rPr>
        <w:rFonts w:cs="Arial"/>
        <w:lang w:val="es-ES_tradnl"/>
      </w:rPr>
      <w:t>SR. DIRECTOR DE LA ESCUELA OFICIAL DE IDIOMAS DE SORIA</w:t>
    </w:r>
  </w:p>
  <w:p w:rsidR="005E3E30" w:rsidRPr="005E3E30" w:rsidRDefault="005E3E30">
    <w:pPr>
      <w:pStyle w:val="Piedepgina"/>
      <w:rPr>
        <w:lang w:val="es-ES_tradnl"/>
      </w:rPr>
    </w:pPr>
  </w:p>
  <w:p w:rsidR="005E3E30" w:rsidRDefault="005E3E3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F65" w:rsidRDefault="00D36F65">
      <w:r>
        <w:separator/>
      </w:r>
    </w:p>
  </w:footnote>
  <w:footnote w:type="continuationSeparator" w:id="1">
    <w:p w:rsidR="00D36F65" w:rsidRDefault="00D36F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E30" w:rsidRDefault="005E3E30" w:rsidP="00667210">
    <w:pPr>
      <w:pStyle w:val="Encabezado"/>
    </w:pPr>
  </w:p>
  <w:tbl>
    <w:tblPr>
      <w:tblW w:w="10207" w:type="dxa"/>
      <w:tblInd w:w="-176" w:type="dxa"/>
      <w:tblLook w:val="04A0"/>
    </w:tblPr>
    <w:tblGrid>
      <w:gridCol w:w="5065"/>
      <w:gridCol w:w="5142"/>
    </w:tblGrid>
    <w:tr w:rsidR="005E3E30" w:rsidTr="003F30E1">
      <w:tc>
        <w:tcPr>
          <w:tcW w:w="5065" w:type="dxa"/>
        </w:tcPr>
        <w:p w:rsidR="005E3E30" w:rsidRDefault="005E3E30" w:rsidP="00667210">
          <w:pPr>
            <w:pStyle w:val="Encabezado"/>
          </w:pPr>
        </w:p>
      </w:tc>
      <w:tc>
        <w:tcPr>
          <w:tcW w:w="5142" w:type="dxa"/>
        </w:tcPr>
        <w:p w:rsidR="005E3E30" w:rsidRDefault="005E3E30" w:rsidP="00667210">
          <w:pPr>
            <w:pStyle w:val="Encabezado"/>
          </w:pPr>
        </w:p>
        <w:p w:rsidR="005E3E30" w:rsidRDefault="005E3E30" w:rsidP="00667210">
          <w:pPr>
            <w:pStyle w:val="Encabezado"/>
          </w:pPr>
        </w:p>
        <w:p w:rsidR="005E3E30" w:rsidRDefault="005E3E30" w:rsidP="003F30E1">
          <w:pPr>
            <w:pStyle w:val="Encabezado"/>
            <w:ind w:firstLine="2341"/>
          </w:pPr>
        </w:p>
      </w:tc>
    </w:tr>
  </w:tbl>
  <w:p w:rsidR="005E3E30" w:rsidRPr="00667210" w:rsidRDefault="005E3E30" w:rsidP="00667210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CCE"/>
    <w:multiLevelType w:val="hybridMultilevel"/>
    <w:tmpl w:val="48E86F44"/>
    <w:lvl w:ilvl="0" w:tplc="50A8A5C4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  <w:b w:val="0"/>
        <w:sz w:val="22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F378B0"/>
    <w:multiLevelType w:val="hybridMultilevel"/>
    <w:tmpl w:val="33BC0B90"/>
    <w:lvl w:ilvl="0" w:tplc="010A2F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87B95"/>
    <w:multiLevelType w:val="multilevel"/>
    <w:tmpl w:val="11EE1734"/>
    <w:lvl w:ilvl="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B376E41"/>
    <w:multiLevelType w:val="hybridMultilevel"/>
    <w:tmpl w:val="11EE1734"/>
    <w:lvl w:ilvl="0" w:tplc="010A2FB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  <w:sz w:val="22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2A86558"/>
    <w:multiLevelType w:val="hybridMultilevel"/>
    <w:tmpl w:val="78C832B2"/>
    <w:lvl w:ilvl="0" w:tplc="50A8A5C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6BAAC85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BD0608"/>
    <w:multiLevelType w:val="hybridMultilevel"/>
    <w:tmpl w:val="C12C6560"/>
    <w:lvl w:ilvl="0" w:tplc="6BAAC8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7211F8"/>
    <w:multiLevelType w:val="hybridMultilevel"/>
    <w:tmpl w:val="204A3FC6"/>
    <w:lvl w:ilvl="0" w:tplc="50A8A5C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3723DD"/>
    <w:multiLevelType w:val="hybridMultilevel"/>
    <w:tmpl w:val="F1D4FFEC"/>
    <w:lvl w:ilvl="0" w:tplc="E7E4B73C">
      <w:start w:val="1"/>
      <w:numFmt w:val="bullet"/>
      <w:lvlText w:val=""/>
      <w:lvlJc w:val="left"/>
      <w:pPr>
        <w:ind w:left="721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8">
    <w:nsid w:val="728E7F2F"/>
    <w:multiLevelType w:val="hybridMultilevel"/>
    <w:tmpl w:val="ACDAC90E"/>
    <w:lvl w:ilvl="0" w:tplc="B198C6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CB5B55"/>
    <w:multiLevelType w:val="hybridMultilevel"/>
    <w:tmpl w:val="E282527C"/>
    <w:lvl w:ilvl="0" w:tplc="DDBC3A1E">
      <w:numFmt w:val="bullet"/>
      <w:lvlText w:val="-"/>
      <w:lvlJc w:val="left"/>
      <w:pPr>
        <w:ind w:left="361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0">
    <w:nsid w:val="7A5279CA"/>
    <w:multiLevelType w:val="hybridMultilevel"/>
    <w:tmpl w:val="BA085BE2"/>
    <w:lvl w:ilvl="0" w:tplc="05F01DF6">
      <w:start w:val="1"/>
      <w:numFmt w:val="decimal"/>
      <w:lvlText w:val="(%1)"/>
      <w:lvlJc w:val="left"/>
      <w:pPr>
        <w:ind w:left="3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1" w:hanging="360"/>
      </w:pPr>
    </w:lvl>
    <w:lvl w:ilvl="2" w:tplc="0C0A001B" w:tentative="1">
      <w:start w:val="1"/>
      <w:numFmt w:val="lowerRoman"/>
      <w:lvlText w:val="%3."/>
      <w:lvlJc w:val="right"/>
      <w:pPr>
        <w:ind w:left="1801" w:hanging="180"/>
      </w:pPr>
    </w:lvl>
    <w:lvl w:ilvl="3" w:tplc="0C0A000F" w:tentative="1">
      <w:start w:val="1"/>
      <w:numFmt w:val="decimal"/>
      <w:lvlText w:val="%4."/>
      <w:lvlJc w:val="left"/>
      <w:pPr>
        <w:ind w:left="2521" w:hanging="360"/>
      </w:pPr>
    </w:lvl>
    <w:lvl w:ilvl="4" w:tplc="0C0A0019" w:tentative="1">
      <w:start w:val="1"/>
      <w:numFmt w:val="lowerLetter"/>
      <w:lvlText w:val="%5."/>
      <w:lvlJc w:val="left"/>
      <w:pPr>
        <w:ind w:left="3241" w:hanging="360"/>
      </w:pPr>
    </w:lvl>
    <w:lvl w:ilvl="5" w:tplc="0C0A001B" w:tentative="1">
      <w:start w:val="1"/>
      <w:numFmt w:val="lowerRoman"/>
      <w:lvlText w:val="%6."/>
      <w:lvlJc w:val="right"/>
      <w:pPr>
        <w:ind w:left="3961" w:hanging="180"/>
      </w:pPr>
    </w:lvl>
    <w:lvl w:ilvl="6" w:tplc="0C0A000F" w:tentative="1">
      <w:start w:val="1"/>
      <w:numFmt w:val="decimal"/>
      <w:lvlText w:val="%7."/>
      <w:lvlJc w:val="left"/>
      <w:pPr>
        <w:ind w:left="4681" w:hanging="360"/>
      </w:pPr>
    </w:lvl>
    <w:lvl w:ilvl="7" w:tplc="0C0A0019" w:tentative="1">
      <w:start w:val="1"/>
      <w:numFmt w:val="lowerLetter"/>
      <w:lvlText w:val="%8."/>
      <w:lvlJc w:val="left"/>
      <w:pPr>
        <w:ind w:left="5401" w:hanging="360"/>
      </w:pPr>
    </w:lvl>
    <w:lvl w:ilvl="8" w:tplc="0C0A001B" w:tentative="1">
      <w:start w:val="1"/>
      <w:numFmt w:val="lowerRoman"/>
      <w:lvlText w:val="%9."/>
      <w:lvlJc w:val="right"/>
      <w:pPr>
        <w:ind w:left="6121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attachedTemplate r:id="rId1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F825BB"/>
    <w:rsid w:val="000103D5"/>
    <w:rsid w:val="000229FB"/>
    <w:rsid w:val="00044318"/>
    <w:rsid w:val="00071BD4"/>
    <w:rsid w:val="00076E24"/>
    <w:rsid w:val="000C64EC"/>
    <w:rsid w:val="000D2A56"/>
    <w:rsid w:val="000F6DC1"/>
    <w:rsid w:val="0010689F"/>
    <w:rsid w:val="001205A2"/>
    <w:rsid w:val="00141B59"/>
    <w:rsid w:val="00142DFC"/>
    <w:rsid w:val="001B75E3"/>
    <w:rsid w:val="001E45BC"/>
    <w:rsid w:val="001F5280"/>
    <w:rsid w:val="0023391D"/>
    <w:rsid w:val="002572B7"/>
    <w:rsid w:val="00313555"/>
    <w:rsid w:val="00316F6A"/>
    <w:rsid w:val="00351A90"/>
    <w:rsid w:val="0038738E"/>
    <w:rsid w:val="00392211"/>
    <w:rsid w:val="0039285D"/>
    <w:rsid w:val="003D082C"/>
    <w:rsid w:val="003F30E1"/>
    <w:rsid w:val="0042471C"/>
    <w:rsid w:val="00441D68"/>
    <w:rsid w:val="004D7677"/>
    <w:rsid w:val="004F0FCC"/>
    <w:rsid w:val="00502A0C"/>
    <w:rsid w:val="00513A66"/>
    <w:rsid w:val="00520281"/>
    <w:rsid w:val="0055215C"/>
    <w:rsid w:val="005D52E6"/>
    <w:rsid w:val="005E3E30"/>
    <w:rsid w:val="005F757E"/>
    <w:rsid w:val="006075B0"/>
    <w:rsid w:val="006153A1"/>
    <w:rsid w:val="006153DE"/>
    <w:rsid w:val="00630D41"/>
    <w:rsid w:val="00667210"/>
    <w:rsid w:val="00676335"/>
    <w:rsid w:val="006B6DD5"/>
    <w:rsid w:val="006F0E90"/>
    <w:rsid w:val="006F64A0"/>
    <w:rsid w:val="007603E3"/>
    <w:rsid w:val="00761682"/>
    <w:rsid w:val="00786EE3"/>
    <w:rsid w:val="007F1E13"/>
    <w:rsid w:val="00840C47"/>
    <w:rsid w:val="00870E75"/>
    <w:rsid w:val="0088025E"/>
    <w:rsid w:val="009315EB"/>
    <w:rsid w:val="009362BB"/>
    <w:rsid w:val="009B0F94"/>
    <w:rsid w:val="009D5D22"/>
    <w:rsid w:val="009F3A2A"/>
    <w:rsid w:val="00A4019D"/>
    <w:rsid w:val="00A40200"/>
    <w:rsid w:val="00A56311"/>
    <w:rsid w:val="00AA339F"/>
    <w:rsid w:val="00AB1CFD"/>
    <w:rsid w:val="00AE5981"/>
    <w:rsid w:val="00AF1E94"/>
    <w:rsid w:val="00B219A0"/>
    <w:rsid w:val="00B3499A"/>
    <w:rsid w:val="00B70BC5"/>
    <w:rsid w:val="00B751FD"/>
    <w:rsid w:val="00BA3673"/>
    <w:rsid w:val="00BD5B58"/>
    <w:rsid w:val="00C3070C"/>
    <w:rsid w:val="00C32027"/>
    <w:rsid w:val="00C33048"/>
    <w:rsid w:val="00C42B1B"/>
    <w:rsid w:val="00C911B3"/>
    <w:rsid w:val="00D13CC3"/>
    <w:rsid w:val="00D36F65"/>
    <w:rsid w:val="00DF1376"/>
    <w:rsid w:val="00E4437C"/>
    <w:rsid w:val="00E648B6"/>
    <w:rsid w:val="00F30CED"/>
    <w:rsid w:val="00F5690B"/>
    <w:rsid w:val="00F634CE"/>
    <w:rsid w:val="00F721AE"/>
    <w:rsid w:val="00F76FCB"/>
    <w:rsid w:val="00F825BB"/>
    <w:rsid w:val="00FC2B10"/>
    <w:rsid w:val="00FC7830"/>
    <w:rsid w:val="00FD12BF"/>
    <w:rsid w:val="00FD145C"/>
    <w:rsid w:val="00FE0DD6"/>
    <w:rsid w:val="00FE4750"/>
    <w:rsid w:val="00FF1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2211"/>
    <w:rPr>
      <w:rFonts w:ascii="Arial" w:hAnsi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39221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92211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392211"/>
    <w:pPr>
      <w:spacing w:line="320" w:lineRule="exact"/>
    </w:pPr>
    <w:rPr>
      <w:rFonts w:ascii="Eras Demi ITC" w:hAnsi="Eras Demi ITC"/>
      <w:sz w:val="38"/>
      <w:lang w:val="es-ES_tradnl"/>
    </w:rPr>
  </w:style>
  <w:style w:type="table" w:styleId="Tablaconcuadrcula">
    <w:name w:val="Table Grid"/>
    <w:basedOn w:val="Tablanormal"/>
    <w:rsid w:val="00F82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semiHidden/>
    <w:rsid w:val="00A40200"/>
    <w:rPr>
      <w:rFonts w:ascii="Tahoma" w:hAnsi="Tahoma" w:cs="Tahoma"/>
      <w:sz w:val="16"/>
      <w:szCs w:val="16"/>
    </w:rPr>
  </w:style>
  <w:style w:type="character" w:customStyle="1" w:styleId="piedecarta">
    <w:name w:val="pie de carta"/>
    <w:rsid w:val="00D13CC3"/>
    <w:rPr>
      <w:rFonts w:ascii="Trebuchet MS" w:hAnsi="Trebuchet MS" w:cs="Trebuchet MS"/>
      <w:color w:val="000000"/>
      <w:sz w:val="12"/>
      <w:szCs w:val="12"/>
    </w:rPr>
  </w:style>
  <w:style w:type="character" w:styleId="Hipervnculo">
    <w:name w:val="Hyperlink"/>
    <w:basedOn w:val="Fuentedeprrafopredeter"/>
    <w:uiPriority w:val="99"/>
    <w:unhideWhenUsed/>
    <w:rsid w:val="009F3A2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F1E94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3E30"/>
    <w:rPr>
      <w:rFonts w:ascii="Arial" w:hAnsi="Arial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PlantillasDP\A4%20con%20Timbre%20Delegaci&#243;n%20Territorial%20color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A97A9-B949-4343-8944-E9D610605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 con Timbre Delegación Territorial color.dot</Template>
  <TotalTime>1</TotalTime>
  <Pages>1</Pages>
  <Words>111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Papel Carta Centros</vt:lpstr>
    </vt:vector>
  </TitlesOfParts>
  <Company>JCyL</Company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Papel Carta Centros</dc:title>
  <dc:subject>Identidad Corporativa</dc:subject>
  <dc:creator>Dirección Provincial de Educación</dc:creator>
  <cp:lastModifiedBy>profesor</cp:lastModifiedBy>
  <cp:revision>2</cp:revision>
  <cp:lastPrinted>2016-06-07T09:01:00Z</cp:lastPrinted>
  <dcterms:created xsi:type="dcterms:W3CDTF">2016-07-01T08:54:00Z</dcterms:created>
  <dcterms:modified xsi:type="dcterms:W3CDTF">2016-07-01T08:54:00Z</dcterms:modified>
  <cp:category>Plantilla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1645857812</vt:i4>
  </property>
  <property fmtid="{D5CDD505-2E9C-101B-9397-08002B2CF9AE}" pid="3" name="_NewReviewCycle">
    <vt:lpwstr/>
  </property>
  <property fmtid="{D5CDD505-2E9C-101B-9397-08002B2CF9AE}" pid="4" name="_EmailSubject">
    <vt:lpwstr>Identidad corporativa</vt:lpwstr>
  </property>
  <property fmtid="{D5CDD505-2E9C-101B-9397-08002B2CF9AE}" pid="5" name="_AuthorEmail">
    <vt:lpwstr>lopangfr@jcyl.es</vt:lpwstr>
  </property>
  <property fmtid="{D5CDD505-2E9C-101B-9397-08002B2CF9AE}" pid="6" name="_AuthorEmailDisplayName">
    <vt:lpwstr>Francisco Javier Lopez-Escobar Anguiano</vt:lpwstr>
  </property>
  <property fmtid="{D5CDD505-2E9C-101B-9397-08002B2CF9AE}" pid="7" name="_ReviewingToolsShownOnce">
    <vt:lpwstr/>
  </property>
</Properties>
</file>