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DE1AB" w14:textId="77777777" w:rsidR="00CA3177" w:rsidRDefault="00CA3177" w:rsidP="00DF1376">
      <w:pPr>
        <w:spacing w:line="166" w:lineRule="auto"/>
        <w:rPr>
          <w:sz w:val="18"/>
          <w:szCs w:val="18"/>
        </w:rPr>
      </w:pPr>
    </w:p>
    <w:p w14:paraId="25C72055" w14:textId="77777777" w:rsidR="008C79FB" w:rsidRDefault="008C79FB" w:rsidP="00CA3177">
      <w:pPr>
        <w:rPr>
          <w:sz w:val="20"/>
          <w:szCs w:val="20"/>
        </w:rPr>
      </w:pPr>
    </w:p>
    <w:p w14:paraId="63303418" w14:textId="4D1B62C7" w:rsidR="008C79FB" w:rsidRDefault="005F3D2D" w:rsidP="005F3D2D">
      <w:pPr>
        <w:spacing w:line="360" w:lineRule="auto"/>
        <w:jc w:val="center"/>
        <w:rPr>
          <w:rFonts w:ascii="Berlin Sans FB" w:hAnsi="Berlin Sans FB"/>
          <w:sz w:val="28"/>
          <w:szCs w:val="28"/>
        </w:rPr>
      </w:pPr>
      <w:r w:rsidRPr="005F3D2D">
        <w:rPr>
          <w:rFonts w:ascii="Berlin Sans FB" w:hAnsi="Berlin Sans FB"/>
          <w:sz w:val="28"/>
          <w:szCs w:val="28"/>
        </w:rPr>
        <w:t>DECLARACIÓN RESPONSABLE ESTANCIAS PREVIAS</w:t>
      </w:r>
    </w:p>
    <w:p w14:paraId="78D904CA" w14:textId="77777777" w:rsidR="005F3D2D" w:rsidRPr="005F3D2D" w:rsidRDefault="005F3D2D" w:rsidP="005F3D2D">
      <w:pPr>
        <w:spacing w:line="360" w:lineRule="auto"/>
        <w:jc w:val="center"/>
        <w:rPr>
          <w:rFonts w:ascii="Berlin Sans FB" w:hAnsi="Berlin Sans FB"/>
          <w:sz w:val="28"/>
          <w:szCs w:val="28"/>
        </w:rPr>
      </w:pPr>
    </w:p>
    <w:p w14:paraId="3B1ECF0E" w14:textId="77777777" w:rsid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</w:p>
    <w:p w14:paraId="3E1A8B3A" w14:textId="416B73D5" w:rsidR="005F3D2D" w:rsidRP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  <w:r w:rsidRPr="005F3D2D">
        <w:rPr>
          <w:rFonts w:ascii="Berlin Sans FB" w:hAnsi="Berlin Sans FB"/>
          <w:sz w:val="24"/>
          <w:szCs w:val="24"/>
        </w:rPr>
        <w:t>D./Dña. ____________________________</w:t>
      </w:r>
      <w:r>
        <w:rPr>
          <w:rFonts w:ascii="Berlin Sans FB" w:hAnsi="Berlin Sans FB"/>
          <w:sz w:val="24"/>
          <w:szCs w:val="24"/>
        </w:rPr>
        <w:t>________</w:t>
      </w:r>
      <w:r w:rsidRPr="005F3D2D">
        <w:rPr>
          <w:rFonts w:ascii="Berlin Sans FB" w:hAnsi="Berlin Sans FB"/>
          <w:sz w:val="24"/>
          <w:szCs w:val="24"/>
        </w:rPr>
        <w:t>__________, con DNI ______</w:t>
      </w:r>
      <w:r>
        <w:rPr>
          <w:rFonts w:ascii="Berlin Sans FB" w:hAnsi="Berlin Sans FB"/>
          <w:sz w:val="24"/>
          <w:szCs w:val="24"/>
        </w:rPr>
        <w:t>__</w:t>
      </w:r>
      <w:r w:rsidRPr="005F3D2D">
        <w:rPr>
          <w:rFonts w:ascii="Berlin Sans FB" w:hAnsi="Berlin Sans FB"/>
          <w:sz w:val="24"/>
          <w:szCs w:val="24"/>
        </w:rPr>
        <w:t xml:space="preserve">__________ y alumno/a de este centro del nivel _________ de ___________ (idioma), </w:t>
      </w:r>
    </w:p>
    <w:p w14:paraId="51162454" w14:textId="77777777" w:rsidR="005F3D2D" w:rsidRP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</w:p>
    <w:p w14:paraId="18DA49A3" w14:textId="659D0A89" w:rsidR="005F3D2D" w:rsidRP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  <w:r w:rsidRPr="005F3D2D">
        <w:rPr>
          <w:rFonts w:ascii="Berlin Sans FB" w:hAnsi="Berlin Sans FB"/>
          <w:sz w:val="24"/>
          <w:szCs w:val="24"/>
        </w:rPr>
        <w:t>DECLAR</w:t>
      </w:r>
      <w:r>
        <w:rPr>
          <w:rFonts w:ascii="Berlin Sans FB" w:hAnsi="Berlin Sans FB"/>
          <w:sz w:val="24"/>
          <w:szCs w:val="24"/>
        </w:rPr>
        <w:t>O</w:t>
      </w:r>
      <w:r w:rsidRPr="005F3D2D">
        <w:rPr>
          <w:rFonts w:ascii="Berlin Sans FB" w:hAnsi="Berlin Sans FB"/>
          <w:sz w:val="24"/>
          <w:szCs w:val="24"/>
        </w:rPr>
        <w:t xml:space="preserve"> RESPONSABLEMENTE</w:t>
      </w:r>
    </w:p>
    <w:p w14:paraId="1268EF20" w14:textId="77777777" w:rsidR="005F3D2D" w:rsidRP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</w:p>
    <w:p w14:paraId="482D94D5" w14:textId="7AB5A9C1" w:rsidR="005F3D2D" w:rsidRP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  <w:r w:rsidRPr="005F3D2D">
        <w:rPr>
          <w:rFonts w:ascii="Berlin Sans FB" w:hAnsi="Berlin Sans FB"/>
          <w:sz w:val="24"/>
          <w:szCs w:val="24"/>
        </w:rPr>
        <w:t xml:space="preserve">no haber disfrutado </w:t>
      </w:r>
      <w:r>
        <w:rPr>
          <w:rFonts w:ascii="Berlin Sans FB" w:hAnsi="Berlin Sans FB"/>
          <w:sz w:val="24"/>
          <w:szCs w:val="24"/>
        </w:rPr>
        <w:t xml:space="preserve">previamente </w:t>
      </w:r>
      <w:r w:rsidRPr="005F3D2D">
        <w:rPr>
          <w:rFonts w:ascii="Berlin Sans FB" w:hAnsi="Berlin Sans FB"/>
          <w:sz w:val="24"/>
          <w:szCs w:val="24"/>
        </w:rPr>
        <w:t>de ninguna estancia de formación en el extranjero</w:t>
      </w:r>
      <w:r>
        <w:rPr>
          <w:rFonts w:ascii="Berlin Sans FB" w:hAnsi="Berlin Sans FB"/>
          <w:sz w:val="24"/>
          <w:szCs w:val="24"/>
        </w:rPr>
        <w:t xml:space="preserve"> a través del programa Erasmus+, en este o en otros centros. </w:t>
      </w:r>
    </w:p>
    <w:p w14:paraId="26BCE12C" w14:textId="77777777" w:rsidR="008C79FB" w:rsidRPr="005F3D2D" w:rsidRDefault="008C79FB" w:rsidP="005F3D2D">
      <w:pPr>
        <w:spacing w:line="360" w:lineRule="auto"/>
        <w:rPr>
          <w:rFonts w:ascii="Berlin Sans FB" w:hAnsi="Berlin Sans FB"/>
          <w:sz w:val="20"/>
          <w:szCs w:val="20"/>
        </w:rPr>
      </w:pPr>
    </w:p>
    <w:p w14:paraId="37171619" w14:textId="67B38433" w:rsidR="008C79FB" w:rsidRPr="005F3D2D" w:rsidRDefault="005F3D2D" w:rsidP="005F3D2D">
      <w:pPr>
        <w:spacing w:line="360" w:lineRule="auto"/>
        <w:rPr>
          <w:rFonts w:ascii="Berlin Sans FB" w:hAnsi="Berlin Sans FB"/>
          <w:sz w:val="24"/>
          <w:szCs w:val="24"/>
        </w:rPr>
      </w:pPr>
      <w:r w:rsidRPr="005F3D2D">
        <w:rPr>
          <w:rFonts w:ascii="Berlin Sans FB" w:hAnsi="Berlin Sans FB"/>
          <w:sz w:val="24"/>
          <w:szCs w:val="24"/>
        </w:rPr>
        <w:t xml:space="preserve">Y para que así conste en la solicitud presentada para participar en el </w:t>
      </w:r>
      <w:r w:rsidR="0023436A">
        <w:rPr>
          <w:rFonts w:ascii="Berlin Sans FB" w:hAnsi="Berlin Sans FB"/>
          <w:sz w:val="24"/>
          <w:szCs w:val="24"/>
        </w:rPr>
        <w:t>proyecto</w:t>
      </w:r>
      <w:r w:rsidRPr="005F3D2D">
        <w:rPr>
          <w:rFonts w:ascii="Berlin Sans FB" w:hAnsi="Berlin Sans FB"/>
          <w:sz w:val="24"/>
          <w:szCs w:val="24"/>
        </w:rPr>
        <w:t xml:space="preserve"> Erasmus+ </w:t>
      </w:r>
      <w:r w:rsidR="0023436A">
        <w:rPr>
          <w:rFonts w:ascii="Berlin Sans FB" w:hAnsi="Berlin Sans FB"/>
          <w:sz w:val="24"/>
          <w:szCs w:val="24"/>
        </w:rPr>
        <w:t xml:space="preserve">del presente curso </w:t>
      </w:r>
      <w:r w:rsidRPr="005F3D2D">
        <w:rPr>
          <w:rFonts w:ascii="Berlin Sans FB" w:hAnsi="Berlin Sans FB"/>
          <w:sz w:val="24"/>
          <w:szCs w:val="24"/>
        </w:rPr>
        <w:t xml:space="preserve">de este centro firmo el presente documento en Soria, a </w:t>
      </w:r>
      <w:r w:rsidRPr="005F3D2D">
        <w:rPr>
          <w:rFonts w:ascii="Berlin Sans FB" w:hAnsi="Berlin Sans FB"/>
          <w:sz w:val="24"/>
          <w:szCs w:val="24"/>
        </w:rPr>
        <w:fldChar w:fldCharType="begin"/>
      </w:r>
      <w:r w:rsidRPr="005F3D2D">
        <w:rPr>
          <w:rFonts w:ascii="Berlin Sans FB" w:hAnsi="Berlin Sans FB"/>
          <w:sz w:val="24"/>
          <w:szCs w:val="24"/>
        </w:rPr>
        <w:instrText xml:space="preserve"> TIME \@ "d' de 'MMMM' de 'yyyy" </w:instrText>
      </w:r>
      <w:r w:rsidRPr="005F3D2D">
        <w:rPr>
          <w:rFonts w:ascii="Berlin Sans FB" w:hAnsi="Berlin Sans FB"/>
          <w:sz w:val="24"/>
          <w:szCs w:val="24"/>
        </w:rPr>
        <w:fldChar w:fldCharType="separate"/>
      </w:r>
      <w:r w:rsidRPr="005F3D2D">
        <w:rPr>
          <w:rFonts w:ascii="Berlin Sans FB" w:hAnsi="Berlin Sans FB"/>
          <w:noProof/>
          <w:sz w:val="24"/>
          <w:szCs w:val="24"/>
        </w:rPr>
        <w:t>7 de octubre de 2025</w:t>
      </w:r>
      <w:r w:rsidRPr="005F3D2D">
        <w:rPr>
          <w:rFonts w:ascii="Berlin Sans FB" w:hAnsi="Berlin Sans FB"/>
          <w:sz w:val="24"/>
          <w:szCs w:val="24"/>
        </w:rPr>
        <w:fldChar w:fldCharType="end"/>
      </w:r>
      <w:r w:rsidRPr="005F3D2D">
        <w:rPr>
          <w:rFonts w:ascii="Berlin Sans FB" w:hAnsi="Berlin Sans FB"/>
          <w:sz w:val="24"/>
          <w:szCs w:val="24"/>
        </w:rPr>
        <w:t xml:space="preserve">. </w:t>
      </w:r>
    </w:p>
    <w:p w14:paraId="0BB79101" w14:textId="77777777" w:rsidR="008C79FB" w:rsidRPr="005F3D2D" w:rsidRDefault="008C79FB" w:rsidP="005F3D2D">
      <w:pPr>
        <w:spacing w:line="360" w:lineRule="auto"/>
        <w:rPr>
          <w:rFonts w:ascii="Berlin Sans FB" w:hAnsi="Berlin Sans FB"/>
          <w:sz w:val="24"/>
          <w:szCs w:val="24"/>
        </w:rPr>
      </w:pPr>
    </w:p>
    <w:p w14:paraId="1C4297A0" w14:textId="77777777" w:rsidR="008C79FB" w:rsidRDefault="008C79FB" w:rsidP="00CA3177">
      <w:pPr>
        <w:rPr>
          <w:sz w:val="20"/>
          <w:szCs w:val="20"/>
        </w:rPr>
      </w:pPr>
    </w:p>
    <w:p w14:paraId="41BF9ACF" w14:textId="77777777" w:rsidR="008C79FB" w:rsidRDefault="008C79FB" w:rsidP="00CA3177">
      <w:pPr>
        <w:rPr>
          <w:sz w:val="20"/>
          <w:szCs w:val="20"/>
        </w:rPr>
      </w:pPr>
    </w:p>
    <w:p w14:paraId="6EA2CE30" w14:textId="77777777" w:rsidR="008C79FB" w:rsidRDefault="008C79FB" w:rsidP="00CA3177">
      <w:pPr>
        <w:rPr>
          <w:sz w:val="20"/>
          <w:szCs w:val="20"/>
        </w:rPr>
      </w:pPr>
    </w:p>
    <w:p w14:paraId="76CD0337" w14:textId="77777777" w:rsidR="00CA3177" w:rsidRDefault="00CA3177" w:rsidP="00CA3177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20157E2" w14:textId="77777777" w:rsidR="00CA3177" w:rsidRPr="00CA3177" w:rsidRDefault="00CA3177" w:rsidP="00DF1376">
      <w:pPr>
        <w:spacing w:line="166" w:lineRule="auto"/>
        <w:rPr>
          <w:sz w:val="20"/>
          <w:szCs w:val="20"/>
        </w:rPr>
      </w:pPr>
    </w:p>
    <w:sectPr w:rsidR="00CA3177" w:rsidRPr="00CA3177" w:rsidSect="00CA31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3828" w:right="1134" w:bottom="1418" w:left="1134" w:header="567" w:footer="7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F72B4" w14:textId="77777777" w:rsidR="005F3D2D" w:rsidRDefault="005F3D2D">
      <w:r>
        <w:separator/>
      </w:r>
    </w:p>
  </w:endnote>
  <w:endnote w:type="continuationSeparator" w:id="0">
    <w:p w14:paraId="18048285" w14:textId="77777777" w:rsidR="005F3D2D" w:rsidRDefault="005F3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675C1DC4-8C72-408D-8E81-7DB97165BA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ECAC36BC-CBCD-4C60-BCBF-50AB7560E8CE}"/>
    <w:embedBold r:id="rId3" w:fontKey="{B08396BD-EC9C-4517-AAB3-A0BCD54D607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23E2F273-7BF0-451C-AA03-615755E6BA1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50C63901-EDEF-407C-AAC4-BD2AF36E8149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6" w:fontKey="{9E5C0FCD-EDCF-4D9F-9A4A-6078B94CBCF7}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  <w:embedRegular r:id="rId7" w:fontKey="{F63AC3D9-3F84-45E7-8ADF-BD5115DE091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201CD0C5-38C5-4D29-802C-AECD45A315EB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9" w:fontKey="{528442C5-E596-4B63-BBD4-313314710FF3}"/>
    <w:embedBold r:id="rId10" w:fontKey="{9D4FEF2B-BB6F-475E-BCC9-8DD1905FF577}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  <w:embedRegular r:id="rId11" w:fontKey="{17680B99-C812-4766-8C53-D407CFC792C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AEA98440-68AE-45B0-84F3-87C1440DEDE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3" w:fontKey="{02D9CD8F-139B-4857-A7DE-DD92D72DAC2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40CFB" w14:textId="77777777" w:rsidR="005F757E" w:rsidRDefault="005F757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85245" w14:textId="77777777" w:rsidR="000229FB" w:rsidRPr="00DF1376" w:rsidRDefault="000229FB" w:rsidP="00D13CC3">
    <w:pPr>
      <w:pBdr>
        <w:top w:val="single" w:sz="2" w:space="1" w:color="4D4D4D"/>
        <w:bottom w:val="single" w:sz="2" w:space="1" w:color="4D4D4D"/>
      </w:pBdr>
      <w:jc w:val="center"/>
      <w:rPr>
        <w:rStyle w:val="piedecarta"/>
        <w:sz w:val="15"/>
        <w:szCs w:val="15"/>
      </w:rPr>
    </w:pPr>
    <w:r w:rsidRPr="00DF1376">
      <w:rPr>
        <w:rStyle w:val="piedecarta"/>
        <w:sz w:val="15"/>
        <w:szCs w:val="15"/>
      </w:rPr>
      <w:t>P</w:t>
    </w:r>
    <w:r w:rsidR="00714CD0">
      <w:rPr>
        <w:rStyle w:val="piedecarta"/>
        <w:sz w:val="15"/>
        <w:szCs w:val="15"/>
      </w:rPr>
      <w:t>laza Bernardo Robles 3. 42002 SORIA – Tel</w:t>
    </w:r>
    <w:r w:rsidRPr="00DF1376">
      <w:rPr>
        <w:rStyle w:val="piedecarta"/>
        <w:sz w:val="15"/>
        <w:szCs w:val="15"/>
      </w:rPr>
      <w:t>f. 975 22 86 52 – Fax. 975 23 05 53</w:t>
    </w:r>
  </w:p>
  <w:p w14:paraId="19C8EA93" w14:textId="77777777" w:rsidR="000229FB" w:rsidRPr="005F3D2D" w:rsidRDefault="005F757E" w:rsidP="00D13CC3">
    <w:pPr>
      <w:pBdr>
        <w:top w:val="single" w:sz="2" w:space="1" w:color="4D4D4D"/>
        <w:bottom w:val="single" w:sz="2" w:space="1" w:color="4D4D4D"/>
      </w:pBdr>
      <w:jc w:val="center"/>
      <w:rPr>
        <w:rFonts w:cs="Trebuchet MS"/>
        <w:color w:val="000000"/>
        <w:sz w:val="15"/>
        <w:szCs w:val="15"/>
        <w:lang w:val="en-GB"/>
      </w:rPr>
    </w:pPr>
    <w:r w:rsidRPr="005F3D2D">
      <w:rPr>
        <w:rStyle w:val="piedecarta"/>
        <w:sz w:val="15"/>
        <w:szCs w:val="15"/>
        <w:lang w:val="en-GB"/>
      </w:rPr>
      <w:t>Web:</w:t>
    </w:r>
    <w:r w:rsidR="00714CD0" w:rsidRPr="005F3D2D">
      <w:rPr>
        <w:rStyle w:val="piedecarta"/>
        <w:sz w:val="15"/>
        <w:szCs w:val="15"/>
        <w:lang w:val="en-GB"/>
      </w:rPr>
      <w:t xml:space="preserve"> </w:t>
    </w:r>
    <w:r w:rsidRPr="005F3D2D">
      <w:rPr>
        <w:rStyle w:val="piedecarta"/>
        <w:sz w:val="15"/>
        <w:szCs w:val="15"/>
        <w:lang w:val="en-GB"/>
      </w:rPr>
      <w:t xml:space="preserve">www.eoisoria.es   -   </w:t>
    </w:r>
    <w:r w:rsidR="00714CD0" w:rsidRPr="005F3D2D">
      <w:rPr>
        <w:rStyle w:val="piedecarta"/>
        <w:b/>
        <w:sz w:val="15"/>
        <w:szCs w:val="15"/>
        <w:lang w:val="en-GB"/>
      </w:rPr>
      <w:t>E</w:t>
    </w:r>
    <w:r w:rsidR="000229FB" w:rsidRPr="005F3D2D">
      <w:rPr>
        <w:rStyle w:val="piedecarta"/>
        <w:b/>
        <w:sz w:val="15"/>
        <w:szCs w:val="15"/>
        <w:lang w:val="en-GB"/>
      </w:rPr>
      <w:t>mail:</w:t>
    </w:r>
    <w:r w:rsidR="00714CD0" w:rsidRPr="005F3D2D">
      <w:rPr>
        <w:rStyle w:val="piedecarta"/>
        <w:b/>
        <w:sz w:val="15"/>
        <w:szCs w:val="15"/>
        <w:lang w:val="en-GB"/>
      </w:rPr>
      <w:t xml:space="preserve"> 42003505@educa.jcyl.es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517A9" w14:textId="77777777" w:rsidR="005F757E" w:rsidRDefault="005F75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EE5B7" w14:textId="77777777" w:rsidR="005F3D2D" w:rsidRDefault="005F3D2D">
      <w:r>
        <w:separator/>
      </w:r>
    </w:p>
  </w:footnote>
  <w:footnote w:type="continuationSeparator" w:id="0">
    <w:p w14:paraId="14011C4D" w14:textId="77777777" w:rsidR="005F3D2D" w:rsidRDefault="005F3D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CEC8B" w14:textId="77777777" w:rsidR="005F757E" w:rsidRDefault="005F757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7DC26" w14:textId="77777777" w:rsidR="000229FB" w:rsidRDefault="000229FB" w:rsidP="00667210">
    <w:pPr>
      <w:pStyle w:val="Encabezado"/>
    </w:pPr>
  </w:p>
  <w:tbl>
    <w:tblPr>
      <w:tblW w:w="10207" w:type="dxa"/>
      <w:tblInd w:w="-176" w:type="dxa"/>
      <w:tblLook w:val="04A0" w:firstRow="1" w:lastRow="0" w:firstColumn="1" w:lastColumn="0" w:noHBand="0" w:noVBand="1"/>
    </w:tblPr>
    <w:tblGrid>
      <w:gridCol w:w="5065"/>
      <w:gridCol w:w="5142"/>
    </w:tblGrid>
    <w:tr w:rsidR="000229FB" w14:paraId="644C3A83" w14:textId="77777777" w:rsidTr="003F30E1">
      <w:tc>
        <w:tcPr>
          <w:tcW w:w="5065" w:type="dxa"/>
        </w:tcPr>
        <w:p w14:paraId="71057D43" w14:textId="77777777" w:rsidR="000229FB" w:rsidRDefault="009A2C76" w:rsidP="00667210">
          <w:pPr>
            <w:pStyle w:val="Encabezado"/>
          </w:pPr>
          <w:r>
            <w:rPr>
              <w:noProof/>
            </w:rPr>
            <w:drawing>
              <wp:inline distT="0" distB="0" distL="0" distR="0" wp14:anchorId="2D811934" wp14:editId="4CB0A067">
                <wp:extent cx="2114550" cy="981075"/>
                <wp:effectExtent l="19050" t="0" r="0" b="0"/>
                <wp:docPr id="2" name="Imagen 2" descr="DPGrisConsejeríaEducació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PGrisConsejeríaEducació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455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42" w:type="dxa"/>
        </w:tcPr>
        <w:p w14:paraId="7AA35CE9" w14:textId="77777777" w:rsidR="000229FB" w:rsidRDefault="000229FB" w:rsidP="00667210">
          <w:pPr>
            <w:pStyle w:val="Encabezado"/>
          </w:pPr>
        </w:p>
        <w:p w14:paraId="6830544C" w14:textId="77777777" w:rsidR="000229FB" w:rsidRDefault="000229FB" w:rsidP="00667210">
          <w:pPr>
            <w:pStyle w:val="Encabezado"/>
          </w:pPr>
        </w:p>
        <w:p w14:paraId="211ED8FA" w14:textId="77777777" w:rsidR="000229FB" w:rsidRDefault="000229FB" w:rsidP="00667210">
          <w:pPr>
            <w:pStyle w:val="Encabezado"/>
          </w:pPr>
        </w:p>
        <w:p w14:paraId="3776C1D7" w14:textId="77777777" w:rsidR="000229FB" w:rsidRPr="003F30E1" w:rsidRDefault="000229FB" w:rsidP="003F30E1">
          <w:pPr>
            <w:pStyle w:val="Encabezado"/>
            <w:ind w:firstLine="2341"/>
            <w:rPr>
              <w:rFonts w:ascii="Trebuchet MS" w:hAnsi="Trebuchet MS"/>
              <w:sz w:val="18"/>
              <w:szCs w:val="18"/>
            </w:rPr>
          </w:pPr>
          <w:r w:rsidRPr="003F30E1">
            <w:rPr>
              <w:rFonts w:ascii="Trebuchet MS" w:hAnsi="Trebuchet MS"/>
              <w:sz w:val="18"/>
              <w:szCs w:val="18"/>
            </w:rPr>
            <w:t>ESCUELA OFICIAL DE IDIOMAS</w:t>
          </w:r>
        </w:p>
        <w:p w14:paraId="61F738D5" w14:textId="77777777" w:rsidR="000229FB" w:rsidRDefault="000229FB" w:rsidP="003F30E1">
          <w:pPr>
            <w:pStyle w:val="Encabezado"/>
            <w:ind w:firstLine="2341"/>
          </w:pPr>
          <w:r w:rsidRPr="003F30E1">
            <w:rPr>
              <w:rFonts w:ascii="Trebuchet MS" w:hAnsi="Trebuchet MS"/>
              <w:sz w:val="18"/>
              <w:szCs w:val="18"/>
            </w:rPr>
            <w:t>“ALFONSO X EL SABIO</w:t>
          </w:r>
          <w:r w:rsidR="00740E77">
            <w:rPr>
              <w:rFonts w:ascii="Trebuchet MS" w:hAnsi="Trebuchet MS"/>
              <w:sz w:val="18"/>
              <w:szCs w:val="18"/>
            </w:rPr>
            <w:t>”</w:t>
          </w:r>
        </w:p>
      </w:tc>
    </w:tr>
  </w:tbl>
  <w:p w14:paraId="5B6DAC73" w14:textId="77777777" w:rsidR="000229FB" w:rsidRPr="00667210" w:rsidRDefault="000229FB" w:rsidP="0066721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0A8DE" w14:textId="77777777" w:rsidR="005F757E" w:rsidRDefault="005F75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B086E"/>
    <w:multiLevelType w:val="hybridMultilevel"/>
    <w:tmpl w:val="09CE98AE"/>
    <w:lvl w:ilvl="0" w:tplc="D5E8BEAA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535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D2D"/>
    <w:rsid w:val="000229FB"/>
    <w:rsid w:val="00044318"/>
    <w:rsid w:val="00066DA8"/>
    <w:rsid w:val="000C64EC"/>
    <w:rsid w:val="000D2A56"/>
    <w:rsid w:val="000E4AB1"/>
    <w:rsid w:val="000F6DC1"/>
    <w:rsid w:val="0010689F"/>
    <w:rsid w:val="00141B59"/>
    <w:rsid w:val="00142DFC"/>
    <w:rsid w:val="0016691F"/>
    <w:rsid w:val="001B75E3"/>
    <w:rsid w:val="001E45BC"/>
    <w:rsid w:val="001F5280"/>
    <w:rsid w:val="001F75C6"/>
    <w:rsid w:val="0023391D"/>
    <w:rsid w:val="0023436A"/>
    <w:rsid w:val="00263440"/>
    <w:rsid w:val="002D77CF"/>
    <w:rsid w:val="00313555"/>
    <w:rsid w:val="00316F6A"/>
    <w:rsid w:val="00351A90"/>
    <w:rsid w:val="0038738E"/>
    <w:rsid w:val="003C6EE5"/>
    <w:rsid w:val="003F30E1"/>
    <w:rsid w:val="0042471C"/>
    <w:rsid w:val="00441D68"/>
    <w:rsid w:val="004F0FCC"/>
    <w:rsid w:val="00502A0C"/>
    <w:rsid w:val="00513A66"/>
    <w:rsid w:val="0055215C"/>
    <w:rsid w:val="005D52E6"/>
    <w:rsid w:val="005F0F07"/>
    <w:rsid w:val="005F3D2D"/>
    <w:rsid w:val="005F757E"/>
    <w:rsid w:val="006075B0"/>
    <w:rsid w:val="006153DE"/>
    <w:rsid w:val="00630D41"/>
    <w:rsid w:val="0064297E"/>
    <w:rsid w:val="00667210"/>
    <w:rsid w:val="00676335"/>
    <w:rsid w:val="00714CD0"/>
    <w:rsid w:val="00740E77"/>
    <w:rsid w:val="007603E3"/>
    <w:rsid w:val="00761682"/>
    <w:rsid w:val="00832F35"/>
    <w:rsid w:val="00870E75"/>
    <w:rsid w:val="008C79FB"/>
    <w:rsid w:val="008E1159"/>
    <w:rsid w:val="009315EB"/>
    <w:rsid w:val="0097676F"/>
    <w:rsid w:val="009A2C76"/>
    <w:rsid w:val="009B0F94"/>
    <w:rsid w:val="009D5D22"/>
    <w:rsid w:val="009F3A2A"/>
    <w:rsid w:val="00A4019D"/>
    <w:rsid w:val="00A40200"/>
    <w:rsid w:val="00AA339F"/>
    <w:rsid w:val="00B219A0"/>
    <w:rsid w:val="00B3499A"/>
    <w:rsid w:val="00B70BC5"/>
    <w:rsid w:val="00BA3673"/>
    <w:rsid w:val="00C04855"/>
    <w:rsid w:val="00C3070C"/>
    <w:rsid w:val="00C32027"/>
    <w:rsid w:val="00C33048"/>
    <w:rsid w:val="00C718D3"/>
    <w:rsid w:val="00C911B3"/>
    <w:rsid w:val="00CA3177"/>
    <w:rsid w:val="00D13CC3"/>
    <w:rsid w:val="00DF1376"/>
    <w:rsid w:val="00E4437C"/>
    <w:rsid w:val="00E648B6"/>
    <w:rsid w:val="00F30CED"/>
    <w:rsid w:val="00F721AE"/>
    <w:rsid w:val="00F76FCB"/>
    <w:rsid w:val="00F825BB"/>
    <w:rsid w:val="00FC2B10"/>
    <w:rsid w:val="00FC7830"/>
    <w:rsid w:val="00FD12BF"/>
    <w:rsid w:val="00FE0DD6"/>
    <w:rsid w:val="00FF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42A0A8"/>
  <w15:docId w15:val="{719575A8-549E-4173-96F9-DF5E62FEA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7676F"/>
    <w:rPr>
      <w:rFonts w:ascii="Arial" w:hAnsi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97676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7676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97676F"/>
    <w:pPr>
      <w:spacing w:line="320" w:lineRule="exact"/>
    </w:pPr>
    <w:rPr>
      <w:rFonts w:ascii="Eras Demi ITC" w:hAnsi="Eras Demi ITC"/>
      <w:sz w:val="38"/>
      <w:lang w:val="es-ES_tradnl"/>
    </w:rPr>
  </w:style>
  <w:style w:type="table" w:styleId="Tablaconcuadrcula">
    <w:name w:val="Table Grid"/>
    <w:basedOn w:val="Tablanormal"/>
    <w:rsid w:val="00F82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A40200"/>
    <w:rPr>
      <w:rFonts w:ascii="Tahoma" w:hAnsi="Tahoma" w:cs="Tahoma"/>
      <w:sz w:val="16"/>
      <w:szCs w:val="16"/>
    </w:rPr>
  </w:style>
  <w:style w:type="character" w:customStyle="1" w:styleId="piedecarta">
    <w:name w:val="pie de carta"/>
    <w:rsid w:val="00D13CC3"/>
    <w:rPr>
      <w:rFonts w:ascii="Trebuchet MS" w:hAnsi="Trebuchet MS" w:cs="Trebuchet MS"/>
      <w:color w:val="000000"/>
      <w:sz w:val="12"/>
      <w:szCs w:val="12"/>
    </w:rPr>
  </w:style>
  <w:style w:type="character" w:styleId="Hipervnculo">
    <w:name w:val="Hyperlink"/>
    <w:basedOn w:val="Fuentedeprrafopredeter"/>
    <w:uiPriority w:val="99"/>
    <w:unhideWhenUsed/>
    <w:rsid w:val="009F3A2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4297E"/>
    <w:pPr>
      <w:widowControl w:val="0"/>
      <w:ind w:left="720"/>
      <w:contextualSpacing/>
    </w:pPr>
    <w:rPr>
      <w:rFonts w:ascii="Times New Roman" w:hAnsi="Times New Roman"/>
      <w:snapToGrid w:val="0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lc\OneDrive%20-%20Educacyl\DOCUMENTOS%20DE%20SECRETARIA\PLANTILL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</Template>
  <TotalTime>11</TotalTime>
  <Pages>1</Pages>
  <Words>78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Carta Centros</vt:lpstr>
    </vt:vector>
  </TitlesOfParts>
  <Company>JCyL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Carta Centros</dc:title>
  <dc:subject>Identidad Corporativa</dc:subject>
  <dc:creator>Ana M AS</dc:creator>
  <cp:lastModifiedBy>ANA MARIA ALCONCHEL SEBASTIAN</cp:lastModifiedBy>
  <cp:revision>2</cp:revision>
  <cp:lastPrinted>2020-12-18T09:34:00Z</cp:lastPrinted>
  <dcterms:created xsi:type="dcterms:W3CDTF">2025-10-07T14:59:00Z</dcterms:created>
  <dcterms:modified xsi:type="dcterms:W3CDTF">2025-10-07T15:10:00Z</dcterms:modified>
  <cp:category>Plantilla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1645857812</vt:i4>
  </property>
  <property fmtid="{D5CDD505-2E9C-101B-9397-08002B2CF9AE}" pid="3" name="_NewReviewCycle">
    <vt:lpwstr/>
  </property>
  <property fmtid="{D5CDD505-2E9C-101B-9397-08002B2CF9AE}" pid="4" name="_EmailSubject">
    <vt:lpwstr>Identidad corporativa</vt:lpwstr>
  </property>
  <property fmtid="{D5CDD505-2E9C-101B-9397-08002B2CF9AE}" pid="5" name="_AuthorEmail">
    <vt:lpwstr>lopangfr@jcyl.es</vt:lpwstr>
  </property>
  <property fmtid="{D5CDD505-2E9C-101B-9397-08002B2CF9AE}" pid="6" name="_AuthorEmailDisplayName">
    <vt:lpwstr>Francisco Javier Lopez-Escobar Anguiano</vt:lpwstr>
  </property>
  <property fmtid="{D5CDD505-2E9C-101B-9397-08002B2CF9AE}" pid="7" name="_ReviewingToolsShownOnce">
    <vt:lpwstr/>
  </property>
</Properties>
</file>